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353AEE" w14:textId="28C1F1D7" w:rsidR="00E81978" w:rsidRDefault="00FA772E">
      <w:pPr>
        <w:pStyle w:val="Title"/>
      </w:pPr>
      <w:sdt>
        <w:sdtPr>
          <w:alias w:val="Title:"/>
          <w:tag w:val="Title:"/>
          <w:id w:val="726351117"/>
          <w:placeholder>
            <w:docPart w:val="A50551AEC54C4C37BB737A30CCF9D5AE"/>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t>BUSINESS IDEA</w:t>
          </w:r>
        </w:sdtContent>
      </w:sdt>
    </w:p>
    <w:p w14:paraId="4922976C" w14:textId="16B2CA94" w:rsidR="00B823AA" w:rsidRDefault="00FA772E" w:rsidP="00B823AA">
      <w:pPr>
        <w:pStyle w:val="Title2"/>
      </w:pPr>
      <w:r>
        <w:t>(Student’s Name)</w:t>
      </w:r>
    </w:p>
    <w:p w14:paraId="4F17F7B4" w14:textId="77777777" w:rsidR="00E81978" w:rsidRDefault="00FA772E" w:rsidP="00B823AA">
      <w:pPr>
        <w:pStyle w:val="Title2"/>
      </w:pPr>
      <w:sdt>
        <w:sdtPr>
          <w:alias w:val="Institutional Affiliation(s):"/>
          <w:tag w:val="Institutional Affiliation(s):"/>
          <w:id w:val="-1771543088"/>
          <w:placeholder>
            <w:docPart w:val="1EFB7D7517F14F99AC9DA654B0EE3EE9"/>
          </w:placeholder>
          <w:temporary/>
          <w:showingPlcHdr/>
          <w15:appearance w15:val="hidden"/>
          <w:text/>
        </w:sdtPr>
        <w:sdtEndPr/>
        <w:sdtContent>
          <w:r w:rsidR="005D3A03">
            <w:t>[Institutional Affiliation(s)]</w:t>
          </w:r>
        </w:sdtContent>
      </w:sdt>
    </w:p>
    <w:p w14:paraId="65869CB0" w14:textId="390D34A3" w:rsidR="00E81978" w:rsidRDefault="00E81978">
      <w:pPr>
        <w:pStyle w:val="Title"/>
      </w:pPr>
    </w:p>
    <w:p w14:paraId="78360624" w14:textId="31543A35" w:rsidR="00E81978" w:rsidRDefault="00E81978" w:rsidP="00B823AA">
      <w:pPr>
        <w:pStyle w:val="Title2"/>
      </w:pPr>
    </w:p>
    <w:p w14:paraId="4B969D18" w14:textId="4455D9FC" w:rsidR="00E81978" w:rsidRPr="003651AC" w:rsidRDefault="00FA772E">
      <w:pPr>
        <w:pStyle w:val="SectionTitle"/>
        <w:rPr>
          <w:b/>
        </w:rPr>
      </w:pPr>
      <w:r w:rsidRPr="003651AC">
        <w:rPr>
          <w:b/>
        </w:rPr>
        <w:lastRenderedPageBreak/>
        <w:t>BUSINESS IDEA</w:t>
      </w:r>
    </w:p>
    <w:p w14:paraId="6C159209" w14:textId="0749CA24" w:rsidR="00E81978" w:rsidRDefault="00FA772E">
      <w:pPr>
        <w:pStyle w:val="NoSpacing"/>
      </w:pPr>
      <w:r>
        <w:t xml:space="preserve">A </w:t>
      </w:r>
      <w:r w:rsidR="008332B3">
        <w:t>construction company is a business I would like to start. It involves providing any type of services relating to construction. Services provided by a construction company include the provision of</w:t>
      </w:r>
      <w:r w:rsidR="008651AA">
        <w:t xml:space="preserve"> construction services,</w:t>
      </w:r>
      <w:r w:rsidR="008332B3">
        <w:t xml:space="preserve"> the building design, pre-construction estimations, construction management</w:t>
      </w:r>
      <w:r w:rsidR="008651AA">
        <w:t xml:space="preserve">, remodeling, among others. Construction is divided into three major </w:t>
      </w:r>
      <w:r w:rsidR="00973DB1">
        <w:t>sections;</w:t>
      </w:r>
      <w:r w:rsidR="00973DB1" w:rsidRPr="00973DB1">
        <w:t xml:space="preserve"> </w:t>
      </w:r>
      <w:r w:rsidR="00973DB1">
        <w:t>the heavy and civil engineering construction contractors who build roads, bridges highways, and tunnels, any other national related infrastructure, the construction of buildings, such as residential and commercial buildings</w:t>
      </w:r>
      <w:r w:rsidR="0088341A">
        <w:t xml:space="preserve">, and </w:t>
      </w:r>
      <w:r w:rsidR="00973DB1">
        <w:t xml:space="preserve">specialty trade contractors who </w:t>
      </w:r>
      <w:r w:rsidR="0088341A">
        <w:t xml:space="preserve">can work in any construction, providing services like electrical installation, plumbing, and painting. </w:t>
      </w:r>
      <w:r w:rsidR="00973DB1">
        <w:t xml:space="preserve"> </w:t>
      </w:r>
    </w:p>
    <w:p w14:paraId="129047D4" w14:textId="73A22233" w:rsidR="00E81978" w:rsidRDefault="00FA772E" w:rsidP="009D64CC">
      <w:pPr>
        <w:pStyle w:val="NoSpacing"/>
      </w:pPr>
      <w:r>
        <w:t>With my friends</w:t>
      </w:r>
      <w:r w:rsidR="001534C6">
        <w:t>’</w:t>
      </w:r>
      <w:r w:rsidR="003651AC">
        <w:t xml:space="preserve"> </w:t>
      </w:r>
      <w:r w:rsidR="001534C6">
        <w:t>decision to join in on my business idea, I would like it to be a partnership.</w:t>
      </w:r>
      <w:r w:rsidR="009D64CC">
        <w:t xml:space="preserve"> A partnership is when a business is run by two or more co-owners. The reason I'd like the business to be a partnership is that it'd take me a long time to establish it, and even then, I am not guaranteed a safe landing once the business picks up. The funds and resources to initiate the business as a group, also, are way lower than alone. Moreover, the identification and acquisition of resources </w:t>
      </w:r>
      <w:r w:rsidR="0009095A">
        <w:t xml:space="preserve">as a group is easier than alone. I would also incorporate my friends in my business because a win for the business is a win for us all, unlike all of us working in different places and probably fall apart due to spending less time together and differences in achievement levels. </w:t>
      </w:r>
    </w:p>
    <w:p w14:paraId="6F42D6D9" w14:textId="0F75F714" w:rsidR="00FD0C7C" w:rsidRDefault="00FA772E" w:rsidP="009D64CC">
      <w:pPr>
        <w:pStyle w:val="NoSpacing"/>
      </w:pPr>
      <w:r>
        <w:t>The advantages of a partnership are</w:t>
      </w:r>
      <w:r w:rsidR="00CA7E6C">
        <w:t xml:space="preserve"> capital to </w:t>
      </w:r>
      <w:r w:rsidR="003651AC">
        <w:t>initiate</w:t>
      </w:r>
      <w:r w:rsidR="00CA7E6C">
        <w:t xml:space="preserve"> the business from us and possibly any help we know we can get from family </w:t>
      </w:r>
      <w:r w:rsidR="003651AC">
        <w:t>and</w:t>
      </w:r>
      <w:r w:rsidR="00CA7E6C">
        <w:t xml:space="preserve"> friends.</w:t>
      </w:r>
      <w:r>
        <w:t xml:space="preserve"> </w:t>
      </w:r>
      <w:r w:rsidR="00CA7E6C">
        <w:t xml:space="preserve">Other expenses also in the course of running the business are easy to fund from multiple partners. </w:t>
      </w:r>
      <w:r>
        <w:t xml:space="preserve">more and available expertise comes with every one of us, saving the business the cost of hiring experts from outside. With a partnership, </w:t>
      </w:r>
      <w:r w:rsidR="00CA7E6C">
        <w:t xml:space="preserve">there is </w:t>
      </w:r>
      <w:r>
        <w:t xml:space="preserve">the availability of </w:t>
      </w:r>
      <w:r w:rsidR="003651AC">
        <w:t>labor</w:t>
      </w:r>
      <w:r>
        <w:t xml:space="preserve"> </w:t>
      </w:r>
      <w:r w:rsidR="00CA7E6C">
        <w:t>from each of us, with everyone delegated a responsibility. With all responsibilities of the business taken care of by the four of us, we can have more time to spend together</w:t>
      </w:r>
      <w:r>
        <w:t xml:space="preserve">, </w:t>
      </w:r>
      <w:r w:rsidR="00CA7E6C">
        <w:t>with o</w:t>
      </w:r>
      <w:r>
        <w:t xml:space="preserve">urselves and with family. </w:t>
      </w:r>
    </w:p>
    <w:p w14:paraId="108F3E84" w14:textId="5DF9B728" w:rsidR="0009095A" w:rsidRDefault="00FA772E" w:rsidP="009D64CC">
      <w:pPr>
        <w:pStyle w:val="NoSpacing"/>
      </w:pPr>
      <w:r>
        <w:lastRenderedPageBreak/>
        <w:t xml:space="preserve">However, there are </w:t>
      </w:r>
      <w:r w:rsidR="003651AC">
        <w:t>disadvantages</w:t>
      </w:r>
      <w:r>
        <w:t xml:space="preserve"> to a partnership. To</w:t>
      </w:r>
      <w:r w:rsidR="00405D10">
        <w:t xml:space="preserve"> begin with, anyone deciding for all, in this case, the business, may receive opposition from other(s) partners with a different opinion. It can especially get more complicated in our case since we are friends.</w:t>
      </w:r>
      <w:r w:rsidR="00CA7E6C">
        <w:t xml:space="preserve"> </w:t>
      </w:r>
      <w:r w:rsidR="003651AC">
        <w:t xml:space="preserve">The decision making aspect, additionally, may hinder a partner’s opinion to sell the business. </w:t>
      </w:r>
      <w:r w:rsidR="00405D10">
        <w:t xml:space="preserve">Furthermore, any loss by a partner is incurred equally among all </w:t>
      </w:r>
      <w:r w:rsidR="003651AC">
        <w:t>partners. This</w:t>
      </w:r>
      <w:r w:rsidR="00405D10">
        <w:t xml:space="preserve"> is not as pleasant as everyone works their part to receive the money they deserve. Besides, one cannot control the business solely at any time because everyone gets an opinion on everything related to the business.  </w:t>
      </w:r>
    </w:p>
    <w:sectPr w:rsidR="0009095A">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3875CE" w14:textId="77777777" w:rsidR="00000000" w:rsidRDefault="00FA772E">
      <w:pPr>
        <w:spacing w:line="240" w:lineRule="auto"/>
      </w:pPr>
      <w:r>
        <w:separator/>
      </w:r>
    </w:p>
  </w:endnote>
  <w:endnote w:type="continuationSeparator" w:id="0">
    <w:p w14:paraId="32F4C697" w14:textId="77777777" w:rsidR="00000000" w:rsidRDefault="00FA77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C2FD60" w14:textId="77777777" w:rsidR="00000000" w:rsidRDefault="00FA772E">
      <w:pPr>
        <w:spacing w:line="240" w:lineRule="auto"/>
      </w:pPr>
      <w:r>
        <w:separator/>
      </w:r>
    </w:p>
  </w:footnote>
  <w:footnote w:type="continuationSeparator" w:id="0">
    <w:p w14:paraId="361701FB" w14:textId="77777777" w:rsidR="00000000" w:rsidRDefault="00FA772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75557A" w14:textId="32E82624" w:rsidR="00E81978" w:rsidRDefault="00FA772E">
    <w:pPr>
      <w:pStyle w:val="Header"/>
    </w:pPr>
    <w:sdt>
      <w:sdtPr>
        <w:rPr>
          <w:rStyle w:val="Strong"/>
        </w:rPr>
        <w:alias w:val="Running head"/>
        <w:id w:val="12739865"/>
        <w:placeholder>
          <w:docPart w:val="7E7E1745FF49415091B0907CBCC6888C"/>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Pr>
            <w:rStyle w:val="Strong"/>
          </w:rPr>
          <w:t>BUSINESS IDEA</w:t>
        </w:r>
      </w:sdtContent>
    </w:sdt>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0D3F41">
      <w:rPr>
        <w:rStyle w:val="Strong"/>
        <w:noProof/>
      </w:rPr>
      <w:t>8</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380E99" w14:textId="2674E549" w:rsidR="00E81978" w:rsidRDefault="00FA772E">
    <w:pPr>
      <w:pStyle w:val="Header"/>
      <w:rPr>
        <w:rStyle w:val="Strong"/>
      </w:rPr>
    </w:pPr>
    <w:r>
      <w:t xml:space="preserve">Running head: </w:t>
    </w:r>
    <w:sdt>
      <w:sdtPr>
        <w:rPr>
          <w:rStyle w:val="Strong"/>
        </w:rPr>
        <w:alias w:val="Running head"/>
        <w:id w:val="-696842620"/>
        <w:placeholder>
          <w:docPart w:val="47FCBE4596084733B2530E5A1989D927"/>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Pr>
            <w:rStyle w:val="Strong"/>
          </w:rPr>
          <w:t>BUSINESS IDEA</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0D3F41">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824"/>
    <w:rsid w:val="0009095A"/>
    <w:rsid w:val="000D3F41"/>
    <w:rsid w:val="001534C6"/>
    <w:rsid w:val="00355DCA"/>
    <w:rsid w:val="003651AC"/>
    <w:rsid w:val="00405D10"/>
    <w:rsid w:val="00551A02"/>
    <w:rsid w:val="005534FA"/>
    <w:rsid w:val="005D3A03"/>
    <w:rsid w:val="006D5824"/>
    <w:rsid w:val="008002C0"/>
    <w:rsid w:val="008332B3"/>
    <w:rsid w:val="008651AA"/>
    <w:rsid w:val="0088341A"/>
    <w:rsid w:val="008C5323"/>
    <w:rsid w:val="00973DB1"/>
    <w:rsid w:val="009A6A3B"/>
    <w:rsid w:val="009D64CC"/>
    <w:rsid w:val="00B61FDA"/>
    <w:rsid w:val="00B823AA"/>
    <w:rsid w:val="00BA45DB"/>
    <w:rsid w:val="00BF4184"/>
    <w:rsid w:val="00C0601E"/>
    <w:rsid w:val="00C31D30"/>
    <w:rsid w:val="00CA7E6C"/>
    <w:rsid w:val="00CD6E39"/>
    <w:rsid w:val="00CF6E91"/>
    <w:rsid w:val="00D85B68"/>
    <w:rsid w:val="00DD3EFB"/>
    <w:rsid w:val="00E6004D"/>
    <w:rsid w:val="00E81978"/>
    <w:rsid w:val="00F379B7"/>
    <w:rsid w:val="00F525FA"/>
    <w:rsid w:val="00FA772E"/>
    <w:rsid w:val="00FD0C7C"/>
    <w:rsid w:val="00FD239B"/>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9C287E0-2552-44B9-A37C-A1EBE4E24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theme" Target="theme/theme1.xml" /><Relationship Id="rId3" Type="http://schemas.openxmlformats.org/officeDocument/2006/relationships/numbering" Target="numbering.xml" /><Relationship Id="rId7" Type="http://schemas.openxmlformats.org/officeDocument/2006/relationships/footnotes" Target="footnotes.xml" /><Relationship Id="rId12" Type="http://schemas.openxmlformats.org/officeDocument/2006/relationships/glossaryDocument" Target="glossary/document.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fontTable" Target="fontTable.xml" /><Relationship Id="rId5" Type="http://schemas.openxmlformats.org/officeDocument/2006/relationships/settings" Target="settings.xml" /><Relationship Id="rId10" Type="http://schemas.openxmlformats.org/officeDocument/2006/relationships/header" Target="header2.xml" /><Relationship Id="rId4" Type="http://schemas.openxmlformats.org/officeDocument/2006/relationships/styles" Target="styles.xml" /><Relationship Id="rId9" Type="http://schemas.openxmlformats.org/officeDocument/2006/relationships/header" Target="header1.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AppData\Roaming\Microsoft\Templates\APA%20style%20report%20(6th%20edition)(2).dotx"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50551AEC54C4C37BB737A30CCF9D5AE"/>
        <w:category>
          <w:name w:val="General"/>
          <w:gallery w:val="placeholder"/>
        </w:category>
        <w:types>
          <w:type w:val="bbPlcHdr"/>
        </w:types>
        <w:behaviors>
          <w:behavior w:val="content"/>
        </w:behaviors>
        <w:guid w:val="{BA68B427-9A50-4C51-A1EF-3EF5D28C8920}"/>
      </w:docPartPr>
      <w:docPartBody>
        <w:p w:rsidR="00C72F55" w:rsidRDefault="00C72F55">
          <w:pPr>
            <w:pStyle w:val="A50551AEC54C4C37BB737A30CCF9D5AE"/>
          </w:pPr>
          <w:r>
            <w:t>[Title Here, up to 12 Words, on One to Two Lines]</w:t>
          </w:r>
        </w:p>
      </w:docPartBody>
    </w:docPart>
    <w:docPart>
      <w:docPartPr>
        <w:name w:val="1EFB7D7517F14F99AC9DA654B0EE3EE9"/>
        <w:category>
          <w:name w:val="General"/>
          <w:gallery w:val="placeholder"/>
        </w:category>
        <w:types>
          <w:type w:val="bbPlcHdr"/>
        </w:types>
        <w:behaviors>
          <w:behavior w:val="content"/>
        </w:behaviors>
        <w:guid w:val="{F6BBA0F4-68C5-416A-8228-D9C7F8CECCF1}"/>
      </w:docPartPr>
      <w:docPartBody>
        <w:p w:rsidR="00C72F55" w:rsidRDefault="00C72F55">
          <w:pPr>
            <w:pStyle w:val="1EFB7D7517F14F99AC9DA654B0EE3EE9"/>
          </w:pPr>
          <w:r>
            <w:t>[Institutional Affiliation(s)]</w:t>
          </w:r>
        </w:p>
      </w:docPartBody>
    </w:docPart>
    <w:docPart>
      <w:docPartPr>
        <w:name w:val="7E7E1745FF49415091B0907CBCC6888C"/>
        <w:category>
          <w:name w:val="General"/>
          <w:gallery w:val="placeholder"/>
        </w:category>
        <w:types>
          <w:type w:val="bbPlcHdr"/>
        </w:types>
        <w:behaviors>
          <w:behavior w:val="content"/>
        </w:behaviors>
        <w:guid w:val="{91340BC4-82FB-49AE-BFF4-3688A3BBBD5E}"/>
      </w:docPartPr>
      <w:docPartBody>
        <w:p w:rsidR="00C72F55" w:rsidRDefault="00C72F55">
          <w:pPr>
            <w:pStyle w:val="7E7E1745FF49415091B0907CBCC6888C"/>
          </w:pPr>
          <w:r w:rsidRPr="005D3A03">
            <w:t>Figures title:</w:t>
          </w:r>
        </w:p>
      </w:docPartBody>
    </w:docPart>
    <w:docPart>
      <w:docPartPr>
        <w:name w:val="47FCBE4596084733B2530E5A1989D927"/>
        <w:category>
          <w:name w:val="General"/>
          <w:gallery w:val="placeholder"/>
        </w:category>
        <w:types>
          <w:type w:val="bbPlcHdr"/>
        </w:types>
        <w:behaviors>
          <w:behavior w:val="content"/>
        </w:behaviors>
        <w:guid w:val="{1993CF29-0F09-46FF-9BC4-38CEA801DB5C}"/>
      </w:docPartPr>
      <w:docPartBody>
        <w:p w:rsidR="00C72F55" w:rsidRDefault="00C72F55">
          <w:pPr>
            <w:pStyle w:val="47FCBE4596084733B2530E5A1989D927"/>
          </w:pPr>
          <w:r>
            <w:t xml:space="preserve">[Include all figures in their own section, following references (and footnotes and tables, if applicable).  Include a numbered caption for each figure.  Use </w:t>
          </w:r>
          <w:r>
            <w:t>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8C8"/>
    <w:rsid w:val="00C72F55"/>
    <w:rsid w:val="00D008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50551AEC54C4C37BB737A30CCF9D5AE">
    <w:name w:val="A50551AEC54C4C37BB737A30CCF9D5AE"/>
  </w:style>
  <w:style w:type="paragraph" w:customStyle="1" w:styleId="1EFB7D7517F14F99AC9DA654B0EE3EE9">
    <w:name w:val="1EFB7D7517F14F99AC9DA654B0EE3EE9"/>
  </w:style>
  <w:style w:type="character" w:styleId="Emphasis">
    <w:name w:val="Emphasis"/>
    <w:basedOn w:val="DefaultParagraphFont"/>
    <w:uiPriority w:val="4"/>
    <w:unhideWhenUsed/>
    <w:qFormat/>
    <w:rPr>
      <w:i/>
      <w:iCs/>
    </w:rPr>
  </w:style>
  <w:style w:type="paragraph" w:customStyle="1" w:styleId="7E7E1745FF49415091B0907CBCC6888C">
    <w:name w:val="7E7E1745FF49415091B0907CBCC6888C"/>
  </w:style>
  <w:style w:type="paragraph" w:customStyle="1" w:styleId="47FCBE4596084733B2530E5A1989D927">
    <w:name w:val="47FCBE4596084733B2530E5A1989D9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BUSINESS IDEA</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9B63F9-F8BB-41AA-89DF-C6AEC06C6039}">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APA%20style%20report%20(6th%20edition)(2).dotx</Template>
  <TotalTime>0</TotalTime>
  <Pages>3</Pages>
  <Words>428</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IDEA</dc:title>
  <dc:creator>ASUS</dc:creator>
  <cp:lastModifiedBy>254716226303</cp:lastModifiedBy>
  <cp:revision>2</cp:revision>
  <dcterms:created xsi:type="dcterms:W3CDTF">2020-12-02T18:40:00Z</dcterms:created>
  <dcterms:modified xsi:type="dcterms:W3CDTF">2020-12-02T18:40:00Z</dcterms:modified>
</cp:coreProperties>
</file>